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6AE" w:rsidRPr="00572CAF" w:rsidRDefault="009046AE" w:rsidP="009046AE">
      <w:pPr>
        <w:keepNext/>
        <w:spacing w:line="480" w:lineRule="auto"/>
        <w:jc w:val="both"/>
        <w:rPr>
          <w:rFonts w:ascii="Arial" w:hAnsi="Arial" w:cs="Times New Roman"/>
        </w:rPr>
      </w:pPr>
      <w:r>
        <w:rPr>
          <w:rFonts w:ascii="Arial" w:hAnsi="Arial" w:cs="Times New Roman"/>
          <w:noProof/>
          <w:lang w:val="de-DE" w:eastAsia="de-DE"/>
        </w:rPr>
        <w:drawing>
          <wp:inline distT="0" distB="0" distL="0" distR="0" wp14:anchorId="52BE3BB9" wp14:editId="67060A96">
            <wp:extent cx="5539564" cy="8215988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öement_Phyl_tree_aeruginosa.em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9564" cy="8215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46AE" w:rsidRPr="00572CAF" w:rsidRDefault="009046AE" w:rsidP="009046AE">
      <w:pPr>
        <w:spacing w:line="240" w:lineRule="auto"/>
        <w:ind w:left="1440" w:hanging="1440"/>
        <w:contextualSpacing/>
        <w:jc w:val="both"/>
        <w:rPr>
          <w:rFonts w:ascii="Arial" w:eastAsiaTheme="majorEastAsia" w:hAnsi="Arial" w:cs="Arial"/>
          <w:b/>
          <w:vanish/>
          <w:spacing w:val="5"/>
          <w:kern w:val="28"/>
          <w:sz w:val="20"/>
          <w:szCs w:val="52"/>
        </w:rPr>
      </w:pPr>
      <w:bookmarkStart w:id="0" w:name="_Ref5621555"/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>Figure S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fldChar w:fldCharType="begin"/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instrText xml:space="preserve"> SEQ Figure_S \* ARABIC </w:instrTex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fldChar w:fldCharType="separate"/>
      </w:r>
      <w:r w:rsidRPr="00572CAF">
        <w:rPr>
          <w:rFonts w:ascii="Arial" w:eastAsiaTheme="majorEastAsia" w:hAnsi="Arial" w:cs="Arial"/>
          <w:b/>
          <w:noProof/>
          <w:spacing w:val="5"/>
          <w:kern w:val="28"/>
          <w:sz w:val="20"/>
          <w:szCs w:val="52"/>
        </w:rPr>
        <w:t>1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fldChar w:fldCharType="end"/>
      </w:r>
      <w:bookmarkEnd w:id="0"/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>: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ab/>
      </w:r>
      <w:bookmarkStart w:id="1" w:name="_Toc1639783"/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 xml:space="preserve">Phylogenetic tree of 105 fully sequenced </w:t>
      </w:r>
      <w:r w:rsidRPr="00572CAF">
        <w:rPr>
          <w:rFonts w:ascii="Arial" w:eastAsiaTheme="majorEastAsia" w:hAnsi="Arial" w:cs="Arial"/>
          <w:b/>
          <w:i/>
          <w:spacing w:val="5"/>
          <w:kern w:val="28"/>
          <w:sz w:val="20"/>
          <w:szCs w:val="52"/>
        </w:rPr>
        <w:t>P. aeruginosa</w:t>
      </w:r>
      <w:r w:rsidRPr="00572CAF">
        <w:rPr>
          <w:rFonts w:ascii="Arial" w:eastAsiaTheme="majorEastAsia" w:hAnsi="Arial" w:cs="Arial"/>
          <w:b/>
          <w:spacing w:val="5"/>
          <w:kern w:val="28"/>
          <w:sz w:val="20"/>
          <w:szCs w:val="52"/>
        </w:rPr>
        <w:t xml:space="preserve"> strains.</w:t>
      </w:r>
      <w:bookmarkEnd w:id="1"/>
    </w:p>
    <w:p w:rsidR="009046AE" w:rsidRDefault="009046AE" w:rsidP="009046AE">
      <w:pPr>
        <w:spacing w:line="240" w:lineRule="auto"/>
        <w:contextualSpacing/>
        <w:jc w:val="both"/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</w:pPr>
      <w:r w:rsidRPr="00572CAF">
        <w:rPr>
          <w:rFonts w:ascii="Arial" w:eastAsiaTheme="majorEastAsia" w:hAnsi="Arial" w:cs="Arial"/>
          <w:i/>
          <w:spacing w:val="5"/>
          <w:kern w:val="28"/>
          <w:sz w:val="20"/>
          <w:szCs w:val="52"/>
        </w:rPr>
        <w:t>P. aeruginosa</w:t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52"/>
        </w:rPr>
        <w:t xml:space="preserve"> KRP1 (red), the two closest relatives </w:t>
      </w:r>
      <w:r w:rsidRPr="00572CAF">
        <w:rPr>
          <w:rFonts w:ascii="Arial" w:eastAsia="Calibri" w:hAnsi="Arial" w:cs="Arial"/>
          <w:i/>
          <w:color w:val="000000" w:themeColor="text1"/>
          <w:spacing w:val="5"/>
          <w:kern w:val="24"/>
          <w:sz w:val="20"/>
          <w:szCs w:val="52"/>
        </w:rPr>
        <w:t>P. aeruginosa</w:t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t xml:space="preserve"> FA-HZ1 and W45909 (blue), the model strain PAO1</w:t>
      </w:r>
      <w:r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t>, the common research strain PA14 and the potent virulent strain LESB58</w:t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t xml:space="preserve"> </w:t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lastRenderedPageBreak/>
        <w:t xml:space="preserve">(green) and the strain </w:t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52"/>
        </w:rPr>
        <w:t>ATCC 27853</w:t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t xml:space="preserve"> (pink), which showed the highest 16S rRNA similarity in the original publication from </w:t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fldChar w:fldCharType="begin"/>
      </w:r>
      <w:r w:rsidR="00402E5B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instrText xml:space="preserve"> ADDIN EN.CITE &lt;EndNote&gt;&lt;Cite AuthorYear="1"&gt;&lt;Author&gt;Rabaey&lt;/Author&gt;&lt;Year&gt;2004&lt;/Year&gt;&lt;RecNum&gt;315&lt;/RecNum&gt;&lt;DisplayText&gt;K Rabaey, N Boon, SD Siciliano, M Verhaege and W Verstraete [1]&lt;/DisplayText&gt;&lt;record&gt;&lt;rec-number&gt;315&lt;/rec-number&gt;&lt;foreign-keys&gt;&lt;key app="EN" db-id="59zvsrs28wsex9ewwv9ptwdtxa5few5s9p9a" timestamp="1485797502"&gt;315&lt;/key&gt;&lt;/foreign-keys&gt;&lt;ref-type name="Journal Article"&gt;17&lt;/ref-type&gt;&lt;contributors&gt;&lt;authors&gt;&lt;author&gt;Rabaey, Korneel&lt;/author&gt;&lt;author&gt;Boon, Nico&lt;/author&gt;&lt;author&gt;Siciliano, Steven D&lt;/author&gt;&lt;author&gt;Verhaege, Marc&lt;/author&gt;&lt;author&gt;Verstraete, Willy&lt;/author&gt;&lt;/authors&gt;&lt;/contributors&gt;&lt;titles&gt;&lt;title&gt;Biofuel cells select for microbial consortia that self-mediate electron transfer&lt;/title&gt;&lt;secondary-title&gt;Applied and environmental microbiology&lt;/secondary-title&gt;&lt;/titles&gt;&lt;periodical&gt;&lt;full-title&gt;Applied and Environmental Microbiology&lt;/full-title&gt;&lt;abbr-1&gt;Appl Environ Microbiol&lt;/abbr-1&gt;&lt;abbr-2&gt;Appl. Environ. Microbiol.&lt;/abbr-2&gt;&lt;/periodical&gt;&lt;pages&gt;5373-5382&lt;/pages&gt;&lt;volume&gt;70&lt;/volume&gt;&lt;number&gt;9&lt;/number&gt;&lt;dates&gt;&lt;year&gt;2004&lt;/year&gt;&lt;/dates&gt;&lt;isbn&gt;0099-2240&lt;/isbn&gt;&lt;urls&gt;&lt;related-urls&gt;&lt;url&gt;https://www.ncbi.nlm.nih.gov/pmc/articles/PMC520914/pdf/2230-03.pdf&lt;/url&gt;&lt;/related-urls&gt;&lt;/urls&gt;&lt;/record&gt;&lt;/Cite&gt;&lt;/EndNote&gt;</w:instrText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fldChar w:fldCharType="separate"/>
      </w:r>
      <w:r w:rsidR="00402E5B">
        <w:rPr>
          <w:rFonts w:ascii="Arial" w:eastAsia="Calibri" w:hAnsi="Arial" w:cs="Arial"/>
          <w:noProof/>
          <w:color w:val="000000" w:themeColor="text1"/>
          <w:spacing w:val="5"/>
          <w:kern w:val="24"/>
          <w:sz w:val="20"/>
          <w:szCs w:val="52"/>
        </w:rPr>
        <w:t>K Rabaey, N Boon, SD Siciliano, M Verhaege and W Verstraete [1]</w:t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fldChar w:fldCharType="end"/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t xml:space="preserve">, are highlighted. The tree was calculated using the EDGAR platform </w:t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52"/>
        </w:rPr>
        <w:fldChar w:fldCharType="begin">
          <w:fldData xml:space="preserve">PEVuZE5vdGU+PENpdGU+PEF1dGhvcj5CbG9tPC9BdXRob3I+PFllYXI+MjAwOTwvWWVhcj48UmVj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</w:fldData>
        </w:fldChar>
      </w:r>
      <w:r w:rsidR="00402E5B">
        <w:rPr>
          <w:rFonts w:ascii="Arial" w:eastAsiaTheme="majorEastAsia" w:hAnsi="Arial" w:cs="Arial"/>
          <w:spacing w:val="5"/>
          <w:kern w:val="28"/>
          <w:sz w:val="20"/>
          <w:szCs w:val="52"/>
        </w:rPr>
        <w:instrText xml:space="preserve"> ADDIN EN.CITE </w:instrText>
      </w:r>
      <w:r w:rsidR="00402E5B">
        <w:rPr>
          <w:rFonts w:ascii="Arial" w:eastAsiaTheme="majorEastAsia" w:hAnsi="Arial" w:cs="Arial"/>
          <w:spacing w:val="5"/>
          <w:kern w:val="28"/>
          <w:sz w:val="20"/>
          <w:szCs w:val="52"/>
        </w:rPr>
        <w:fldChar w:fldCharType="begin">
          <w:fldData xml:space="preserve">PEVuZE5vdGU+PENpdGU+PEF1dGhvcj5CbG9tPC9BdXRob3I+PFllYXI+MjAwOTwvWWVhcj48UmVj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</w:fldData>
        </w:fldChar>
      </w:r>
      <w:r w:rsidR="00402E5B">
        <w:rPr>
          <w:rFonts w:ascii="Arial" w:eastAsiaTheme="majorEastAsia" w:hAnsi="Arial" w:cs="Arial"/>
          <w:spacing w:val="5"/>
          <w:kern w:val="28"/>
          <w:sz w:val="20"/>
          <w:szCs w:val="52"/>
        </w:rPr>
        <w:instrText xml:space="preserve"> ADDIN EN.CITE.DATA </w:instrText>
      </w:r>
      <w:r w:rsidR="00402E5B">
        <w:rPr>
          <w:rFonts w:ascii="Arial" w:eastAsiaTheme="majorEastAsia" w:hAnsi="Arial" w:cs="Arial"/>
          <w:spacing w:val="5"/>
          <w:kern w:val="28"/>
          <w:sz w:val="20"/>
          <w:szCs w:val="52"/>
        </w:rPr>
      </w:r>
      <w:r w:rsidR="00402E5B">
        <w:rPr>
          <w:rFonts w:ascii="Arial" w:eastAsiaTheme="majorEastAsia" w:hAnsi="Arial" w:cs="Arial"/>
          <w:spacing w:val="5"/>
          <w:kern w:val="28"/>
          <w:sz w:val="20"/>
          <w:szCs w:val="52"/>
        </w:rPr>
        <w:fldChar w:fldCharType="end"/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52"/>
        </w:rPr>
        <w:fldChar w:fldCharType="separate"/>
      </w:r>
      <w:r w:rsidR="00402E5B">
        <w:rPr>
          <w:rFonts w:ascii="Arial" w:eastAsiaTheme="majorEastAsia" w:hAnsi="Arial" w:cs="Arial"/>
          <w:noProof/>
          <w:spacing w:val="5"/>
          <w:kern w:val="28"/>
          <w:sz w:val="20"/>
          <w:szCs w:val="52"/>
        </w:rPr>
        <w:t>[2, 3]</w:t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52"/>
        </w:rPr>
        <w:fldChar w:fldCharType="end"/>
      </w:r>
      <w:r w:rsidRPr="00572CAF">
        <w:rPr>
          <w:rFonts w:ascii="Arial" w:eastAsiaTheme="majorEastAsia" w:hAnsi="Arial" w:cs="Arial"/>
          <w:spacing w:val="5"/>
          <w:kern w:val="28"/>
          <w:sz w:val="20"/>
          <w:szCs w:val="52"/>
        </w:rPr>
        <w:t xml:space="preserve"> </w:t>
      </w:r>
      <w:r w:rsidRPr="00572CAF">
        <w:rPr>
          <w:rFonts w:ascii="Arial" w:eastAsia="Calibri" w:hAnsi="Arial" w:cs="Arial"/>
          <w:color w:val="000000" w:themeColor="text1"/>
          <w:spacing w:val="5"/>
          <w:kern w:val="24"/>
          <w:sz w:val="20"/>
          <w:szCs w:val="52"/>
        </w:rPr>
        <w:t>out of a core of 2,567 genes per genome, which transcribe to 780,580 aa-residues per genome.</w:t>
      </w:r>
    </w:p>
    <w:p w:rsidR="00402E5B" w:rsidRDefault="00402E5B"/>
    <w:bookmarkStart w:id="2" w:name="_GoBack"/>
    <w:bookmarkEnd w:id="2"/>
    <w:p w:rsidR="00402E5B" w:rsidRPr="00402E5B" w:rsidRDefault="00402E5B" w:rsidP="00402E5B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402E5B">
        <w:t>1.</w:t>
      </w:r>
      <w:r w:rsidRPr="00402E5B">
        <w:tab/>
        <w:t xml:space="preserve">Rabaey K, Boon N, Siciliano SD, Verhaege M, Verstraete W: </w:t>
      </w:r>
      <w:r w:rsidRPr="00402E5B">
        <w:rPr>
          <w:b/>
        </w:rPr>
        <w:t>Biofuel cells select for microbial consortia that self-mediate electron transfer</w:t>
      </w:r>
      <w:r w:rsidRPr="00402E5B">
        <w:t xml:space="preserve">. </w:t>
      </w:r>
      <w:r w:rsidRPr="00402E5B">
        <w:rPr>
          <w:i/>
        </w:rPr>
        <w:t xml:space="preserve">Appl Environ Microbiol </w:t>
      </w:r>
      <w:r w:rsidRPr="00402E5B">
        <w:t xml:space="preserve">2004, </w:t>
      </w:r>
      <w:r w:rsidRPr="00402E5B">
        <w:rPr>
          <w:b/>
        </w:rPr>
        <w:t>70</w:t>
      </w:r>
      <w:r w:rsidRPr="00402E5B">
        <w:t>(9):5373-5382.</w:t>
      </w:r>
    </w:p>
    <w:p w:rsidR="00402E5B" w:rsidRPr="00402E5B" w:rsidRDefault="00402E5B" w:rsidP="00402E5B">
      <w:pPr>
        <w:pStyle w:val="EndNoteBibliography"/>
        <w:spacing w:after="0"/>
        <w:ind w:left="720" w:hanging="720"/>
      </w:pPr>
      <w:r w:rsidRPr="00402E5B">
        <w:t>2.</w:t>
      </w:r>
      <w:r w:rsidRPr="00402E5B">
        <w:tab/>
        <w:t xml:space="preserve">Blom J, Albaum SP, Doppmeier D, Pühler A, Vorhölter F-J, Zakrzewski M, Goesmann A: </w:t>
      </w:r>
      <w:r w:rsidRPr="00402E5B">
        <w:rPr>
          <w:b/>
        </w:rPr>
        <w:t>EDGAR: A software framework for the comparative analysis of prokaryotic genomes</w:t>
      </w:r>
      <w:r w:rsidRPr="00402E5B">
        <w:t xml:space="preserve">. </w:t>
      </w:r>
      <w:r w:rsidRPr="00402E5B">
        <w:rPr>
          <w:i/>
        </w:rPr>
        <w:t xml:space="preserve">BMC Bioinf </w:t>
      </w:r>
      <w:r w:rsidRPr="00402E5B">
        <w:t xml:space="preserve">2009, </w:t>
      </w:r>
      <w:r w:rsidRPr="00402E5B">
        <w:rPr>
          <w:b/>
        </w:rPr>
        <w:t>10</w:t>
      </w:r>
      <w:r w:rsidRPr="00402E5B">
        <w:t>(1):154.</w:t>
      </w:r>
    </w:p>
    <w:p w:rsidR="00402E5B" w:rsidRPr="00402E5B" w:rsidRDefault="00402E5B" w:rsidP="00402E5B">
      <w:pPr>
        <w:pStyle w:val="EndNoteBibliography"/>
        <w:ind w:left="720" w:hanging="720"/>
      </w:pPr>
      <w:r w:rsidRPr="00402E5B">
        <w:t>3.</w:t>
      </w:r>
      <w:r w:rsidRPr="00402E5B">
        <w:tab/>
        <w:t xml:space="preserve">Blom J, Kreis J, Spänig S, Juhre T, Bertelli C, Ernst C, Goesmann A: </w:t>
      </w:r>
      <w:r w:rsidRPr="00402E5B">
        <w:rPr>
          <w:b/>
        </w:rPr>
        <w:t>EDGAR 2.0: an enhanced software platform for comparative gene content analyses</w:t>
      </w:r>
      <w:r w:rsidRPr="00402E5B">
        <w:t xml:space="preserve">. </w:t>
      </w:r>
      <w:r w:rsidRPr="00402E5B">
        <w:rPr>
          <w:i/>
        </w:rPr>
        <w:t xml:space="preserve">Nucleic Acids Res </w:t>
      </w:r>
      <w:r w:rsidRPr="00402E5B">
        <w:t xml:space="preserve">2016, </w:t>
      </w:r>
      <w:r w:rsidRPr="00402E5B">
        <w:rPr>
          <w:b/>
        </w:rPr>
        <w:t>44</w:t>
      </w:r>
      <w:r w:rsidRPr="00402E5B">
        <w:t>(W1):W22-W28.</w:t>
      </w:r>
    </w:p>
    <w:p w:rsidR="007448BB" w:rsidRDefault="00402E5B">
      <w:r>
        <w:fldChar w:fldCharType="end"/>
      </w:r>
    </w:p>
    <w:sectPr w:rsidR="007448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BMC Genom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zvsrs28wsex9ewwv9ptwdtxa5few5s9p9a&quot;&gt;My EndNote Library&lt;record-ids&gt;&lt;item&gt;315&lt;/item&gt;&lt;item&gt;453&lt;/item&gt;&lt;item&gt;454&lt;/item&gt;&lt;/record-ids&gt;&lt;/item&gt;&lt;/Libraries&gt;"/>
  </w:docVars>
  <w:rsids>
    <w:rsidRoot w:val="00533F26"/>
    <w:rsid w:val="00184576"/>
    <w:rsid w:val="00332884"/>
    <w:rsid w:val="00402E5B"/>
    <w:rsid w:val="00533F26"/>
    <w:rsid w:val="005A6709"/>
    <w:rsid w:val="00667A1D"/>
    <w:rsid w:val="0069315A"/>
    <w:rsid w:val="007E540D"/>
    <w:rsid w:val="009046AE"/>
    <w:rsid w:val="009E1D6B"/>
    <w:rsid w:val="00FC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046AE"/>
    <w:rPr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4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46AE"/>
    <w:rPr>
      <w:rFonts w:ascii="Tahoma" w:hAnsi="Tahoma" w:cs="Tahoma"/>
      <w:sz w:val="16"/>
      <w:szCs w:val="16"/>
      <w:lang w:val="en-US"/>
    </w:rPr>
  </w:style>
  <w:style w:type="paragraph" w:customStyle="1" w:styleId="EndNoteBibliographyTitle">
    <w:name w:val="EndNote Bibliography Title"/>
    <w:basedOn w:val="Standard"/>
    <w:link w:val="EndNoteBibliographyTitleZchn"/>
    <w:rsid w:val="00402E5B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402E5B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402E5B"/>
    <w:pPr>
      <w:spacing w:line="240" w:lineRule="auto"/>
    </w:pPr>
    <w:rPr>
      <w:rFonts w:ascii="Calibri" w:hAnsi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402E5B"/>
    <w:rPr>
      <w:rFonts w:ascii="Calibri" w:hAnsi="Calibri"/>
      <w:noProof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046AE"/>
    <w:rPr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4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46AE"/>
    <w:rPr>
      <w:rFonts w:ascii="Tahoma" w:hAnsi="Tahoma" w:cs="Tahoma"/>
      <w:sz w:val="16"/>
      <w:szCs w:val="16"/>
      <w:lang w:val="en-US"/>
    </w:rPr>
  </w:style>
  <w:style w:type="paragraph" w:customStyle="1" w:styleId="EndNoteBibliographyTitle">
    <w:name w:val="EndNote Bibliography Title"/>
    <w:basedOn w:val="Standard"/>
    <w:link w:val="EndNoteBibliographyTitleZchn"/>
    <w:rsid w:val="00402E5B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402E5B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402E5B"/>
    <w:pPr>
      <w:spacing w:line="240" w:lineRule="auto"/>
    </w:pPr>
    <w:rPr>
      <w:rFonts w:ascii="Calibri" w:hAnsi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402E5B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B86B1284</Template>
  <TotalTime>0</TotalTime>
  <Pages>2</Pages>
  <Words>342</Words>
  <Characters>2161</Characters>
  <Application>Microsoft Office Word</Application>
  <DocSecurity>0</DocSecurity>
  <Lines>18</Lines>
  <Paragraphs>4</Paragraphs>
  <ScaleCrop>false</ScaleCrop>
  <Company>HKI</Company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Berger</dc:creator>
  <cp:keywords/>
  <dc:description/>
  <cp:lastModifiedBy>Carola Berger</cp:lastModifiedBy>
  <cp:revision>3</cp:revision>
  <dcterms:created xsi:type="dcterms:W3CDTF">2020-01-14T09:16:00Z</dcterms:created>
  <dcterms:modified xsi:type="dcterms:W3CDTF">2020-01-28T13:01:00Z</dcterms:modified>
</cp:coreProperties>
</file>